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0BF" w:rsidRDefault="00444E93" w:rsidP="003110BF">
      <w:pPr>
        <w:jc w:val="center"/>
        <w:rPr>
          <w:b/>
          <w:sz w:val="40"/>
        </w:rPr>
      </w:pPr>
      <w:r>
        <w:rPr>
          <w:b/>
          <w:sz w:val="40"/>
        </w:rPr>
        <w:t>Rechercheprotokoll</w:t>
      </w:r>
    </w:p>
    <w:p w:rsidR="00DE169B" w:rsidRPr="00DE169B" w:rsidRDefault="00DE169B" w:rsidP="00DE169B">
      <w:pPr>
        <w:rPr>
          <w:b/>
        </w:rPr>
      </w:pPr>
      <w:r w:rsidRPr="00DE169B">
        <w:rPr>
          <w:b/>
        </w:rPr>
        <w:t>Allgemein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DE169B" w:rsidRPr="00DE169B" w:rsidTr="00DE169B">
        <w:tc>
          <w:tcPr>
            <w:tcW w:w="3114" w:type="dxa"/>
          </w:tcPr>
          <w:p w:rsidR="00DE169B" w:rsidRPr="00DE169B" w:rsidRDefault="00DE169B" w:rsidP="00C90C65">
            <w:pPr>
              <w:rPr>
                <w:b/>
              </w:rPr>
            </w:pPr>
          </w:p>
        </w:tc>
        <w:tc>
          <w:tcPr>
            <w:tcW w:w="7342" w:type="dxa"/>
          </w:tcPr>
          <w:p w:rsidR="00DE169B" w:rsidRPr="00DE169B" w:rsidRDefault="00DE169B" w:rsidP="00C90C65">
            <w:pPr>
              <w:rPr>
                <w:b/>
              </w:rPr>
            </w:pPr>
            <w:r w:rsidRPr="00DE169B">
              <w:rPr>
                <w:b/>
              </w:rPr>
              <w:t>Notizen</w:t>
            </w:r>
          </w:p>
        </w:tc>
      </w:tr>
      <w:tr w:rsidR="00DE169B" w:rsidTr="00DE169B">
        <w:tc>
          <w:tcPr>
            <w:tcW w:w="3114" w:type="dxa"/>
          </w:tcPr>
          <w:p w:rsidR="00DE169B" w:rsidRPr="00DE169B" w:rsidRDefault="00DE169B" w:rsidP="00C90C65">
            <w:pPr>
              <w:rPr>
                <w:b/>
              </w:rPr>
            </w:pPr>
            <w:r w:rsidRPr="00DE169B">
              <w:rPr>
                <w:b/>
              </w:rPr>
              <w:t>Wie lautet das Thema?</w:t>
            </w:r>
          </w:p>
        </w:tc>
        <w:tc>
          <w:tcPr>
            <w:tcW w:w="7342" w:type="dxa"/>
          </w:tcPr>
          <w:p w:rsidR="00DE169B" w:rsidRPr="005658B7" w:rsidRDefault="00DE169B" w:rsidP="005658B7"/>
        </w:tc>
      </w:tr>
      <w:tr w:rsidR="00DE169B" w:rsidTr="00DE169B">
        <w:tc>
          <w:tcPr>
            <w:tcW w:w="3114" w:type="dxa"/>
          </w:tcPr>
          <w:p w:rsidR="00DE169B" w:rsidRPr="00DE169B" w:rsidRDefault="00DE169B" w:rsidP="00C90C65">
            <w:pPr>
              <w:rPr>
                <w:b/>
              </w:rPr>
            </w:pPr>
            <w:r>
              <w:rPr>
                <w:b/>
              </w:rPr>
              <w:t>Was ist das Ziel / Was soll herausgefunden werden?</w:t>
            </w:r>
          </w:p>
        </w:tc>
        <w:tc>
          <w:tcPr>
            <w:tcW w:w="7342" w:type="dxa"/>
          </w:tcPr>
          <w:p w:rsidR="00DE169B" w:rsidRDefault="00DE169B" w:rsidP="00780F02"/>
        </w:tc>
      </w:tr>
      <w:tr w:rsidR="00DE169B" w:rsidTr="00DE169B">
        <w:tc>
          <w:tcPr>
            <w:tcW w:w="3114" w:type="dxa"/>
          </w:tcPr>
          <w:p w:rsidR="00DE169B" w:rsidRDefault="00DE169B" w:rsidP="00C90C65">
            <w:pPr>
              <w:rPr>
                <w:b/>
              </w:rPr>
            </w:pPr>
            <w:r>
              <w:rPr>
                <w:b/>
              </w:rPr>
              <w:t>Mögliche Suchbegriffe</w:t>
            </w:r>
          </w:p>
          <w:p w:rsidR="00DE169B" w:rsidRDefault="00DE169B" w:rsidP="00D2718C">
            <w:pPr>
              <w:ind w:left="360"/>
              <w:rPr>
                <w:b/>
              </w:rPr>
            </w:pPr>
            <w:r>
              <w:t xml:space="preserve">Synonyme, </w:t>
            </w:r>
            <w:r w:rsidR="009156ED" w:rsidRPr="00DE169B">
              <w:t>Oberbegriffe, Andere Sprachen, Andere Rechtschreibung, Verwandte Begriffe</w:t>
            </w:r>
          </w:p>
        </w:tc>
        <w:tc>
          <w:tcPr>
            <w:tcW w:w="7342" w:type="dxa"/>
          </w:tcPr>
          <w:p w:rsidR="00DE169B" w:rsidRDefault="00DE169B" w:rsidP="00C90C65"/>
          <w:p w:rsidR="00C9303A" w:rsidRDefault="00C9303A" w:rsidP="00C90C65"/>
        </w:tc>
      </w:tr>
      <w:tr w:rsidR="00C9303A" w:rsidTr="00DE169B">
        <w:tc>
          <w:tcPr>
            <w:tcW w:w="3114" w:type="dxa"/>
          </w:tcPr>
          <w:p w:rsidR="00C9303A" w:rsidRPr="00C9303A" w:rsidRDefault="00C9303A" w:rsidP="00C9303A">
            <w:pPr>
              <w:rPr>
                <w:b/>
              </w:rPr>
            </w:pPr>
            <w:r w:rsidRPr="00C9303A">
              <w:rPr>
                <w:b/>
              </w:rPr>
              <w:t xml:space="preserve">Welches Material </w:t>
            </w:r>
          </w:p>
          <w:p w:rsidR="00C9303A" w:rsidRPr="00C9303A" w:rsidRDefault="00C9303A" w:rsidP="00C9303A">
            <w:pPr>
              <w:ind w:left="360"/>
            </w:pPr>
            <w:r w:rsidRPr="00C9303A">
              <w:t>Lexika, Sachbücher,</w:t>
            </w:r>
          </w:p>
          <w:p w:rsidR="00C9303A" w:rsidRDefault="00C9303A" w:rsidP="00C9303A">
            <w:pPr>
              <w:ind w:left="360"/>
              <w:rPr>
                <w:b/>
              </w:rPr>
            </w:pPr>
            <w:r w:rsidRPr="00C9303A">
              <w:t xml:space="preserve">Aufsätze </w:t>
            </w:r>
            <w:r>
              <w:t>/ Artikel</w:t>
            </w:r>
            <w:r w:rsidRPr="00C9303A">
              <w:t>, Statistiken, Gesetze, Filme,</w:t>
            </w:r>
            <w:r w:rsidR="001619E0">
              <w:t xml:space="preserve"> </w:t>
            </w:r>
            <w:r w:rsidRPr="00C9303A">
              <w:t>Romane, Internetquellen?</w:t>
            </w:r>
          </w:p>
        </w:tc>
        <w:tc>
          <w:tcPr>
            <w:tcW w:w="7342" w:type="dxa"/>
          </w:tcPr>
          <w:p w:rsidR="00C9303A" w:rsidRDefault="00C9303A" w:rsidP="00C90C65"/>
        </w:tc>
      </w:tr>
    </w:tbl>
    <w:p w:rsidR="00DE169B" w:rsidRDefault="00DE169B" w:rsidP="00E56560">
      <w:pPr>
        <w:ind w:firstLine="708"/>
      </w:pPr>
    </w:p>
    <w:p w:rsidR="00C9303A" w:rsidRPr="00C9303A" w:rsidRDefault="00C9303A" w:rsidP="00C9303A">
      <w:pPr>
        <w:rPr>
          <w:b/>
        </w:rPr>
      </w:pPr>
      <w:r w:rsidRPr="00C9303A">
        <w:rPr>
          <w:b/>
        </w:rPr>
        <w:t>Institutionen / Behörden / …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9303A" w:rsidRPr="00C9303A" w:rsidTr="00C9303A">
        <w:tc>
          <w:tcPr>
            <w:tcW w:w="3485" w:type="dxa"/>
          </w:tcPr>
          <w:p w:rsidR="00C9303A" w:rsidRPr="00C9303A" w:rsidRDefault="00C9303A" w:rsidP="00C9303A">
            <w:pPr>
              <w:rPr>
                <w:b/>
              </w:rPr>
            </w:pPr>
            <w:r w:rsidRPr="00C9303A">
              <w:rPr>
                <w:b/>
              </w:rPr>
              <w:t>Welche Institution</w:t>
            </w:r>
          </w:p>
        </w:tc>
        <w:tc>
          <w:tcPr>
            <w:tcW w:w="3485" w:type="dxa"/>
          </w:tcPr>
          <w:p w:rsidR="00C9303A" w:rsidRPr="00C9303A" w:rsidRDefault="00C9303A" w:rsidP="00C9303A">
            <w:pPr>
              <w:rPr>
                <w:b/>
              </w:rPr>
            </w:pPr>
            <w:r w:rsidRPr="00C9303A">
              <w:rPr>
                <w:b/>
              </w:rPr>
              <w:t>Adresse / Öffnungszeiten, Ansprechpartner</w:t>
            </w:r>
          </w:p>
        </w:tc>
        <w:tc>
          <w:tcPr>
            <w:tcW w:w="3486" w:type="dxa"/>
          </w:tcPr>
          <w:p w:rsidR="00C9303A" w:rsidRPr="00C9303A" w:rsidRDefault="00C9303A" w:rsidP="00C9303A">
            <w:pPr>
              <w:rPr>
                <w:b/>
              </w:rPr>
            </w:pPr>
            <w:r w:rsidRPr="00C9303A">
              <w:rPr>
                <w:b/>
              </w:rPr>
              <w:t>Notizen</w:t>
            </w:r>
          </w:p>
        </w:tc>
      </w:tr>
      <w:tr w:rsidR="00C9303A" w:rsidTr="00C9303A">
        <w:tc>
          <w:tcPr>
            <w:tcW w:w="3485" w:type="dxa"/>
          </w:tcPr>
          <w:p w:rsidR="00C9303A" w:rsidRDefault="00C9303A" w:rsidP="00C9303A"/>
        </w:tc>
        <w:tc>
          <w:tcPr>
            <w:tcW w:w="3485" w:type="dxa"/>
          </w:tcPr>
          <w:p w:rsidR="00CD51E4" w:rsidRDefault="00CD51E4" w:rsidP="00CD51E4"/>
        </w:tc>
        <w:tc>
          <w:tcPr>
            <w:tcW w:w="3486" w:type="dxa"/>
          </w:tcPr>
          <w:p w:rsidR="00C9303A" w:rsidRDefault="00C9303A" w:rsidP="00C9303A"/>
        </w:tc>
      </w:tr>
      <w:tr w:rsidR="00C9303A" w:rsidTr="00C9303A">
        <w:tc>
          <w:tcPr>
            <w:tcW w:w="3485" w:type="dxa"/>
          </w:tcPr>
          <w:p w:rsidR="00C9303A" w:rsidRDefault="00C9303A" w:rsidP="00C9303A"/>
        </w:tc>
        <w:tc>
          <w:tcPr>
            <w:tcW w:w="3485" w:type="dxa"/>
          </w:tcPr>
          <w:p w:rsidR="00C9303A" w:rsidRDefault="00C9303A" w:rsidP="00C9303A"/>
        </w:tc>
        <w:tc>
          <w:tcPr>
            <w:tcW w:w="3486" w:type="dxa"/>
          </w:tcPr>
          <w:p w:rsidR="00C9303A" w:rsidRDefault="00C9303A" w:rsidP="00C9303A"/>
        </w:tc>
      </w:tr>
    </w:tbl>
    <w:p w:rsidR="00C9303A" w:rsidRDefault="00C9303A" w:rsidP="00C9303A"/>
    <w:p w:rsidR="00E56560" w:rsidRPr="00E56560" w:rsidRDefault="00AB3A13" w:rsidP="00E56560">
      <w:pPr>
        <w:rPr>
          <w:b/>
        </w:rPr>
      </w:pPr>
      <w:r>
        <w:rPr>
          <w:b/>
        </w:rPr>
        <w:t>Bücher aus dem Bibliothekskatalog Alzenau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AB3A13" w:rsidRPr="00AB3A13" w:rsidTr="00AB3A13">
        <w:tc>
          <w:tcPr>
            <w:tcW w:w="2614" w:type="dxa"/>
          </w:tcPr>
          <w:p w:rsidR="00AB3A13" w:rsidRPr="00AB3A13" w:rsidRDefault="00AB3A13" w:rsidP="00DE169B">
            <w:pPr>
              <w:rPr>
                <w:b/>
              </w:rPr>
            </w:pPr>
            <w:r w:rsidRPr="00AB3A13">
              <w:rPr>
                <w:b/>
              </w:rPr>
              <w:t>Suchbegriffe</w:t>
            </w:r>
          </w:p>
        </w:tc>
        <w:tc>
          <w:tcPr>
            <w:tcW w:w="2614" w:type="dxa"/>
          </w:tcPr>
          <w:p w:rsidR="00AB3A13" w:rsidRPr="00AB3A13" w:rsidRDefault="00AB3A13" w:rsidP="00DE169B">
            <w:pPr>
              <w:rPr>
                <w:b/>
              </w:rPr>
            </w:pPr>
            <w:r w:rsidRPr="00AB3A13">
              <w:rPr>
                <w:b/>
              </w:rPr>
              <w:t>Autor, Titel</w:t>
            </w:r>
          </w:p>
        </w:tc>
        <w:tc>
          <w:tcPr>
            <w:tcW w:w="2614" w:type="dxa"/>
          </w:tcPr>
          <w:p w:rsidR="00AB3A13" w:rsidRPr="00AB3A13" w:rsidRDefault="00AB3A13" w:rsidP="00DE169B">
            <w:pPr>
              <w:rPr>
                <w:b/>
              </w:rPr>
            </w:pPr>
            <w:r w:rsidRPr="00AB3A13">
              <w:rPr>
                <w:b/>
              </w:rPr>
              <w:t>Standort</w:t>
            </w:r>
          </w:p>
        </w:tc>
        <w:tc>
          <w:tcPr>
            <w:tcW w:w="2614" w:type="dxa"/>
          </w:tcPr>
          <w:p w:rsidR="00AB3A13" w:rsidRPr="00AB3A13" w:rsidRDefault="00AB3A13" w:rsidP="00DE169B">
            <w:pPr>
              <w:rPr>
                <w:b/>
              </w:rPr>
            </w:pPr>
            <w:r w:rsidRPr="00AB3A13">
              <w:rPr>
                <w:b/>
              </w:rPr>
              <w:t>Notizen</w:t>
            </w:r>
          </w:p>
        </w:tc>
      </w:tr>
      <w:tr w:rsidR="00AB3A13" w:rsidTr="00AB3A13">
        <w:tc>
          <w:tcPr>
            <w:tcW w:w="2614" w:type="dxa"/>
          </w:tcPr>
          <w:p w:rsidR="00AB3A13" w:rsidRDefault="00AB3A13" w:rsidP="00DE169B"/>
        </w:tc>
        <w:tc>
          <w:tcPr>
            <w:tcW w:w="2614" w:type="dxa"/>
          </w:tcPr>
          <w:p w:rsidR="00AB3A13" w:rsidRDefault="00AB3A13" w:rsidP="00DE169B"/>
        </w:tc>
        <w:tc>
          <w:tcPr>
            <w:tcW w:w="2614" w:type="dxa"/>
          </w:tcPr>
          <w:p w:rsidR="00AB3A13" w:rsidRDefault="00AB3A13" w:rsidP="00DE169B"/>
        </w:tc>
        <w:tc>
          <w:tcPr>
            <w:tcW w:w="2614" w:type="dxa"/>
          </w:tcPr>
          <w:p w:rsidR="00AB3A13" w:rsidRDefault="00AB3A13" w:rsidP="00DE169B"/>
        </w:tc>
      </w:tr>
      <w:tr w:rsidR="00AB3A13" w:rsidTr="00AB3A13">
        <w:tc>
          <w:tcPr>
            <w:tcW w:w="2614" w:type="dxa"/>
          </w:tcPr>
          <w:p w:rsidR="00AB3A13" w:rsidRDefault="00AB3A13" w:rsidP="00DE169B"/>
        </w:tc>
        <w:tc>
          <w:tcPr>
            <w:tcW w:w="2614" w:type="dxa"/>
          </w:tcPr>
          <w:p w:rsidR="00AB3A13" w:rsidRDefault="00AB3A13" w:rsidP="00DE169B"/>
        </w:tc>
        <w:tc>
          <w:tcPr>
            <w:tcW w:w="2614" w:type="dxa"/>
          </w:tcPr>
          <w:p w:rsidR="00AB3A13" w:rsidRDefault="00AB3A13" w:rsidP="00DE169B"/>
        </w:tc>
        <w:tc>
          <w:tcPr>
            <w:tcW w:w="2614" w:type="dxa"/>
          </w:tcPr>
          <w:p w:rsidR="00AB3A13" w:rsidRDefault="00AB3A13" w:rsidP="00DE169B"/>
        </w:tc>
      </w:tr>
      <w:tr w:rsidR="00975F72" w:rsidTr="00D62E46">
        <w:tc>
          <w:tcPr>
            <w:tcW w:w="2614" w:type="dxa"/>
          </w:tcPr>
          <w:p w:rsidR="00975F72" w:rsidRDefault="00975F72" w:rsidP="00D62E46"/>
        </w:tc>
        <w:tc>
          <w:tcPr>
            <w:tcW w:w="2614" w:type="dxa"/>
          </w:tcPr>
          <w:p w:rsidR="00975F72" w:rsidRDefault="00975F72" w:rsidP="00D62E46"/>
        </w:tc>
        <w:tc>
          <w:tcPr>
            <w:tcW w:w="2614" w:type="dxa"/>
          </w:tcPr>
          <w:p w:rsidR="00975F72" w:rsidRDefault="00975F72" w:rsidP="00D62E46"/>
        </w:tc>
        <w:tc>
          <w:tcPr>
            <w:tcW w:w="2614" w:type="dxa"/>
          </w:tcPr>
          <w:p w:rsidR="00975F72" w:rsidRDefault="00975F72" w:rsidP="00D62E46"/>
        </w:tc>
      </w:tr>
      <w:tr w:rsidR="00975F72" w:rsidTr="0054531C">
        <w:tc>
          <w:tcPr>
            <w:tcW w:w="2614" w:type="dxa"/>
          </w:tcPr>
          <w:p w:rsidR="00975F72" w:rsidRDefault="00975F72" w:rsidP="0054531C"/>
        </w:tc>
        <w:tc>
          <w:tcPr>
            <w:tcW w:w="2614" w:type="dxa"/>
          </w:tcPr>
          <w:p w:rsidR="00975F72" w:rsidRDefault="00975F72" w:rsidP="0054531C"/>
        </w:tc>
        <w:tc>
          <w:tcPr>
            <w:tcW w:w="2614" w:type="dxa"/>
          </w:tcPr>
          <w:p w:rsidR="00975F72" w:rsidRDefault="00975F72" w:rsidP="0054531C"/>
        </w:tc>
        <w:tc>
          <w:tcPr>
            <w:tcW w:w="2614" w:type="dxa"/>
          </w:tcPr>
          <w:p w:rsidR="00975F72" w:rsidRDefault="00975F72" w:rsidP="0054531C"/>
        </w:tc>
      </w:tr>
    </w:tbl>
    <w:p w:rsidR="00651D76" w:rsidRDefault="00651D76" w:rsidP="00D2718C">
      <w:pPr>
        <w:rPr>
          <w:b/>
        </w:rPr>
      </w:pPr>
    </w:p>
    <w:p w:rsidR="00D2718C" w:rsidRPr="00E56560" w:rsidRDefault="00D2718C" w:rsidP="00D2718C">
      <w:pPr>
        <w:rPr>
          <w:b/>
        </w:rPr>
      </w:pPr>
      <w:r>
        <w:rPr>
          <w:b/>
        </w:rPr>
        <w:t xml:space="preserve">Bücher </w:t>
      </w:r>
      <w:r w:rsidR="00435259">
        <w:rPr>
          <w:b/>
        </w:rPr>
        <w:t xml:space="preserve">und Artikel </w:t>
      </w:r>
      <w:r>
        <w:rPr>
          <w:b/>
        </w:rPr>
        <w:t>aus den Fernleih-Katalogen (Gateway Bayern / KVK)</w:t>
      </w:r>
      <w:r w:rsidR="00435259">
        <w:rPr>
          <w:b/>
        </w:rPr>
        <w:t>, Google Books und D</w:t>
      </w:r>
      <w:r w:rsidR="00F71FC2">
        <w:rPr>
          <w:b/>
        </w:rPr>
        <w:t>a</w:t>
      </w:r>
      <w:r w:rsidR="00435259">
        <w:rPr>
          <w:b/>
        </w:rPr>
        <w:t>tenbanken</w:t>
      </w:r>
      <w:r w:rsidR="00F71FC2">
        <w:rPr>
          <w:b/>
        </w:rPr>
        <w:t xml:space="preserve"> 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614"/>
        <w:gridCol w:w="4302"/>
        <w:gridCol w:w="3569"/>
      </w:tblGrid>
      <w:tr w:rsidR="00D2718C" w:rsidRPr="00AB3A13" w:rsidTr="00D2718C">
        <w:tc>
          <w:tcPr>
            <w:tcW w:w="2614" w:type="dxa"/>
          </w:tcPr>
          <w:p w:rsidR="00D2718C" w:rsidRPr="00AB3A13" w:rsidRDefault="00D2718C" w:rsidP="00C90C65">
            <w:pPr>
              <w:rPr>
                <w:b/>
              </w:rPr>
            </w:pPr>
            <w:r w:rsidRPr="00AB3A13">
              <w:rPr>
                <w:b/>
              </w:rPr>
              <w:t>Suchbegriffe</w:t>
            </w:r>
          </w:p>
        </w:tc>
        <w:tc>
          <w:tcPr>
            <w:tcW w:w="4302" w:type="dxa"/>
          </w:tcPr>
          <w:p w:rsidR="00D2718C" w:rsidRPr="00AB3A13" w:rsidRDefault="00D2718C" w:rsidP="00C90C65">
            <w:pPr>
              <w:rPr>
                <w:b/>
              </w:rPr>
            </w:pPr>
            <w:r w:rsidRPr="00AB3A13">
              <w:rPr>
                <w:b/>
              </w:rPr>
              <w:t>Autor, Titel</w:t>
            </w:r>
            <w:r>
              <w:rPr>
                <w:b/>
              </w:rPr>
              <w:t xml:space="preserve">, </w:t>
            </w:r>
            <w:r w:rsidR="00992DF5">
              <w:rPr>
                <w:b/>
              </w:rPr>
              <w:t xml:space="preserve">Verlag, </w:t>
            </w:r>
            <w:r>
              <w:rPr>
                <w:b/>
              </w:rPr>
              <w:t>Jahr, ISBN</w:t>
            </w:r>
          </w:p>
        </w:tc>
        <w:tc>
          <w:tcPr>
            <w:tcW w:w="3569" w:type="dxa"/>
          </w:tcPr>
          <w:p w:rsidR="00D2718C" w:rsidRPr="00AB3A13" w:rsidRDefault="00D2718C" w:rsidP="00C90C65">
            <w:pPr>
              <w:rPr>
                <w:b/>
              </w:rPr>
            </w:pPr>
            <w:r w:rsidRPr="00AB3A13">
              <w:rPr>
                <w:b/>
              </w:rPr>
              <w:t>Notizen</w:t>
            </w:r>
          </w:p>
        </w:tc>
      </w:tr>
      <w:tr w:rsidR="00D2718C" w:rsidTr="00D2718C">
        <w:tc>
          <w:tcPr>
            <w:tcW w:w="2614" w:type="dxa"/>
          </w:tcPr>
          <w:p w:rsidR="00D2718C" w:rsidRDefault="00D2718C" w:rsidP="00C90C65"/>
        </w:tc>
        <w:tc>
          <w:tcPr>
            <w:tcW w:w="4302" w:type="dxa"/>
          </w:tcPr>
          <w:p w:rsidR="00D2718C" w:rsidRDefault="00D2718C" w:rsidP="00C90C65"/>
        </w:tc>
        <w:tc>
          <w:tcPr>
            <w:tcW w:w="3569" w:type="dxa"/>
          </w:tcPr>
          <w:p w:rsidR="00D2718C" w:rsidRDefault="00D2718C" w:rsidP="00C90C65"/>
        </w:tc>
      </w:tr>
      <w:tr w:rsidR="00D2718C" w:rsidTr="00D2718C">
        <w:tc>
          <w:tcPr>
            <w:tcW w:w="2614" w:type="dxa"/>
          </w:tcPr>
          <w:p w:rsidR="00D2718C" w:rsidRDefault="00D2718C" w:rsidP="00C90C65"/>
        </w:tc>
        <w:tc>
          <w:tcPr>
            <w:tcW w:w="4302" w:type="dxa"/>
          </w:tcPr>
          <w:p w:rsidR="00D2718C" w:rsidRDefault="00D2718C" w:rsidP="00C90C65"/>
        </w:tc>
        <w:tc>
          <w:tcPr>
            <w:tcW w:w="3569" w:type="dxa"/>
          </w:tcPr>
          <w:p w:rsidR="00D2718C" w:rsidRDefault="00D2718C" w:rsidP="00C90C65"/>
        </w:tc>
      </w:tr>
      <w:tr w:rsidR="00B629ED" w:rsidTr="00D2718C">
        <w:tc>
          <w:tcPr>
            <w:tcW w:w="2614" w:type="dxa"/>
          </w:tcPr>
          <w:p w:rsidR="00B629ED" w:rsidRPr="00B629ED" w:rsidRDefault="00B629ED" w:rsidP="000B3592">
            <w:pPr>
              <w:rPr>
                <w:rStyle w:val="hitfulltitle"/>
              </w:rPr>
            </w:pPr>
          </w:p>
        </w:tc>
        <w:tc>
          <w:tcPr>
            <w:tcW w:w="4302" w:type="dxa"/>
          </w:tcPr>
          <w:p w:rsidR="00B629ED" w:rsidRDefault="00B629ED" w:rsidP="00B629ED">
            <w:pPr>
              <w:pStyle w:val="berschrift3"/>
              <w:outlineLvl w:val="2"/>
              <w:rPr>
                <w:rStyle w:val="hitfulltitle"/>
              </w:rPr>
            </w:pPr>
          </w:p>
        </w:tc>
        <w:tc>
          <w:tcPr>
            <w:tcW w:w="3569" w:type="dxa"/>
          </w:tcPr>
          <w:p w:rsidR="00B629ED" w:rsidRDefault="00B629ED" w:rsidP="00C90C65"/>
        </w:tc>
      </w:tr>
    </w:tbl>
    <w:p w:rsidR="000B1569" w:rsidRDefault="000B1569" w:rsidP="00D2718C"/>
    <w:p w:rsidR="004679C1" w:rsidRPr="00E56560" w:rsidRDefault="004679C1" w:rsidP="004679C1">
      <w:pPr>
        <w:rPr>
          <w:b/>
        </w:rPr>
      </w:pPr>
      <w:r>
        <w:rPr>
          <w:b/>
        </w:rPr>
        <w:t xml:space="preserve">Online-Medien 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614"/>
        <w:gridCol w:w="4302"/>
        <w:gridCol w:w="3569"/>
      </w:tblGrid>
      <w:tr w:rsidR="004679C1" w:rsidRPr="00AB3A13" w:rsidTr="00872AB3">
        <w:tc>
          <w:tcPr>
            <w:tcW w:w="2614" w:type="dxa"/>
          </w:tcPr>
          <w:p w:rsidR="004679C1" w:rsidRPr="00AB3A13" w:rsidRDefault="004679C1" w:rsidP="00872AB3">
            <w:pPr>
              <w:rPr>
                <w:b/>
              </w:rPr>
            </w:pPr>
            <w:r w:rsidRPr="00AB3A13">
              <w:rPr>
                <w:b/>
              </w:rPr>
              <w:t>Suchbegriffe</w:t>
            </w:r>
          </w:p>
        </w:tc>
        <w:tc>
          <w:tcPr>
            <w:tcW w:w="4302" w:type="dxa"/>
          </w:tcPr>
          <w:p w:rsidR="004679C1" w:rsidRPr="00AB3A13" w:rsidRDefault="004679C1" w:rsidP="00872AB3">
            <w:pPr>
              <w:rPr>
                <w:b/>
              </w:rPr>
            </w:pPr>
            <w:r>
              <w:rPr>
                <w:b/>
              </w:rPr>
              <w:t>URL</w:t>
            </w:r>
          </w:p>
        </w:tc>
        <w:tc>
          <w:tcPr>
            <w:tcW w:w="3569" w:type="dxa"/>
          </w:tcPr>
          <w:p w:rsidR="004679C1" w:rsidRPr="00AB3A13" w:rsidRDefault="004679C1" w:rsidP="00872AB3">
            <w:pPr>
              <w:rPr>
                <w:b/>
              </w:rPr>
            </w:pPr>
            <w:r>
              <w:rPr>
                <w:b/>
              </w:rPr>
              <w:t>Inhalt</w:t>
            </w:r>
          </w:p>
        </w:tc>
      </w:tr>
      <w:tr w:rsidR="004679C1" w:rsidTr="00872AB3">
        <w:tc>
          <w:tcPr>
            <w:tcW w:w="2614" w:type="dxa"/>
          </w:tcPr>
          <w:p w:rsidR="00784090" w:rsidRDefault="00784090" w:rsidP="00872AB3"/>
        </w:tc>
        <w:tc>
          <w:tcPr>
            <w:tcW w:w="4302" w:type="dxa"/>
          </w:tcPr>
          <w:p w:rsidR="004679C1" w:rsidRDefault="004679C1" w:rsidP="00872AB3"/>
        </w:tc>
        <w:tc>
          <w:tcPr>
            <w:tcW w:w="3569" w:type="dxa"/>
          </w:tcPr>
          <w:p w:rsidR="004679C1" w:rsidRDefault="004679C1" w:rsidP="00872AB3"/>
        </w:tc>
      </w:tr>
      <w:tr w:rsidR="004679C1" w:rsidTr="00872AB3">
        <w:tc>
          <w:tcPr>
            <w:tcW w:w="2614" w:type="dxa"/>
          </w:tcPr>
          <w:p w:rsidR="00784090" w:rsidRDefault="00784090" w:rsidP="00872AB3"/>
        </w:tc>
        <w:tc>
          <w:tcPr>
            <w:tcW w:w="4302" w:type="dxa"/>
          </w:tcPr>
          <w:p w:rsidR="004679C1" w:rsidRDefault="004679C1" w:rsidP="00872AB3"/>
        </w:tc>
        <w:tc>
          <w:tcPr>
            <w:tcW w:w="3569" w:type="dxa"/>
          </w:tcPr>
          <w:p w:rsidR="004679C1" w:rsidRDefault="004679C1" w:rsidP="00872AB3"/>
        </w:tc>
      </w:tr>
      <w:tr w:rsidR="004679C1" w:rsidTr="00872AB3">
        <w:tc>
          <w:tcPr>
            <w:tcW w:w="2614" w:type="dxa"/>
          </w:tcPr>
          <w:p w:rsidR="00784090" w:rsidRDefault="00784090" w:rsidP="00872AB3"/>
        </w:tc>
        <w:tc>
          <w:tcPr>
            <w:tcW w:w="4302" w:type="dxa"/>
          </w:tcPr>
          <w:p w:rsidR="004679C1" w:rsidRDefault="004679C1" w:rsidP="00872AB3">
            <w:pPr>
              <w:rPr>
                <w:rStyle w:val="hitfulltitle"/>
              </w:rPr>
            </w:pPr>
          </w:p>
        </w:tc>
        <w:tc>
          <w:tcPr>
            <w:tcW w:w="3569" w:type="dxa"/>
          </w:tcPr>
          <w:p w:rsidR="004679C1" w:rsidRDefault="004679C1" w:rsidP="00872AB3"/>
        </w:tc>
      </w:tr>
    </w:tbl>
    <w:p w:rsidR="000B1569" w:rsidRDefault="000B1569" w:rsidP="00780F02">
      <w:bookmarkStart w:id="0" w:name="_GoBack"/>
      <w:bookmarkEnd w:id="0"/>
    </w:p>
    <w:sectPr w:rsidR="000B1569" w:rsidSect="00F660F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5E0" w:rsidRDefault="006035E0" w:rsidP="003110BF">
      <w:pPr>
        <w:spacing w:after="0" w:line="240" w:lineRule="auto"/>
      </w:pPr>
      <w:r>
        <w:separator/>
      </w:r>
    </w:p>
  </w:endnote>
  <w:endnote w:type="continuationSeparator" w:id="0">
    <w:p w:rsidR="006035E0" w:rsidRDefault="006035E0" w:rsidP="0031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0BF" w:rsidRPr="00EE764C" w:rsidRDefault="003110BF">
    <w:pPr>
      <w:pStyle w:val="Fuzeile"/>
      <w:rPr>
        <w:sz w:val="20"/>
      </w:rPr>
    </w:pPr>
    <w:r w:rsidRPr="00EE764C">
      <w:rPr>
        <w:sz w:val="20"/>
      </w:rPr>
      <w:t>Stadtbibliothek Alzenau – Ansprechpartner: Susanne Schmidbauer</w:t>
    </w:r>
  </w:p>
  <w:p w:rsidR="00FE7EDF" w:rsidRDefault="00FE7EDF">
    <w:pPr>
      <w:pStyle w:val="Fuzeile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412292" wp14:editId="0AD80260">
          <wp:simplePos x="0" y="0"/>
          <wp:positionH relativeFrom="column">
            <wp:posOffset>5962650</wp:posOffset>
          </wp:positionH>
          <wp:positionV relativeFrom="paragraph">
            <wp:posOffset>45720</wp:posOffset>
          </wp:positionV>
          <wp:extent cx="733425" cy="434975"/>
          <wp:effectExtent l="0" t="0" r="0" b="0"/>
          <wp:wrapTight wrapText="bothSides">
            <wp:wrapPolygon edited="0">
              <wp:start x="0" y="0"/>
              <wp:lineTo x="0" y="20812"/>
              <wp:lineTo x="21319" y="20812"/>
              <wp:lineTo x="21319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ibliothek_2012ohneEck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0BF" w:rsidRPr="00EE764C">
      <w:rPr>
        <w:sz w:val="20"/>
      </w:rPr>
      <w:t>Marktplatz 1 – 63755 Alzenau</w:t>
    </w:r>
    <w:r w:rsidR="0043537B">
      <w:rPr>
        <w:sz w:val="20"/>
      </w:rPr>
      <w:t xml:space="preserve"> - </w:t>
    </w:r>
    <w:r w:rsidR="003110BF" w:rsidRPr="001619E0">
      <w:rPr>
        <w:sz w:val="20"/>
      </w:rPr>
      <w:t>Tel.: 06023 / 502 200</w:t>
    </w:r>
    <w:r w:rsidR="0043537B" w:rsidRPr="001619E0">
      <w:rPr>
        <w:sz w:val="20"/>
      </w:rPr>
      <w:t xml:space="preserve"> </w:t>
    </w:r>
  </w:p>
  <w:p w:rsidR="003110BF" w:rsidRPr="00FE7EDF" w:rsidRDefault="003110BF">
    <w:pPr>
      <w:pStyle w:val="Fuzeile"/>
      <w:rPr>
        <w:sz w:val="20"/>
        <w:lang w:val="en-US"/>
      </w:rPr>
    </w:pPr>
    <w:r w:rsidRPr="00FE7EDF">
      <w:rPr>
        <w:sz w:val="20"/>
        <w:lang w:val="en-US"/>
      </w:rPr>
      <w:t xml:space="preserve">eMail: </w:t>
    </w:r>
    <w:hyperlink r:id="rId2" w:history="1">
      <w:r w:rsidRPr="00FE7EDF">
        <w:rPr>
          <w:rStyle w:val="Hyperlink"/>
          <w:sz w:val="20"/>
          <w:lang w:val="en-US"/>
        </w:rPr>
        <w:t>stadtbibliothek@alzenau.de</w:t>
      </w:r>
    </w:hyperlink>
    <w:r w:rsidR="00FE7EDF" w:rsidRPr="00FE7EDF">
      <w:rPr>
        <w:rStyle w:val="Hyperlink"/>
        <w:sz w:val="20"/>
        <w:lang w:val="en-US"/>
      </w:rPr>
      <w:t xml:space="preserve"> </w:t>
    </w:r>
    <w:r w:rsidRPr="00FE7EDF">
      <w:rPr>
        <w:sz w:val="20"/>
        <w:lang w:val="en-US"/>
      </w:rPr>
      <w:t>/</w:t>
    </w:r>
    <w:r w:rsidR="00FE7EDF" w:rsidRPr="00FE7EDF">
      <w:rPr>
        <w:sz w:val="20"/>
        <w:lang w:val="en-US"/>
      </w:rPr>
      <w:t xml:space="preserve"> </w:t>
    </w:r>
    <w:hyperlink r:id="rId3" w:history="1">
      <w:r w:rsidRPr="00FE7EDF">
        <w:rPr>
          <w:rStyle w:val="Hyperlink"/>
          <w:sz w:val="20"/>
          <w:lang w:val="en-US"/>
        </w:rPr>
        <w:t>schmidbauer.susanne@alzenau.de</w:t>
      </w:r>
    </w:hyperlink>
  </w:p>
  <w:p w:rsidR="003110BF" w:rsidRPr="001619E0" w:rsidRDefault="00780F02">
    <w:pPr>
      <w:pStyle w:val="Fuzeile"/>
      <w:rPr>
        <w:sz w:val="20"/>
      </w:rPr>
    </w:pPr>
    <w:hyperlink r:id="rId4" w:history="1">
      <w:r w:rsidR="003110BF" w:rsidRPr="001619E0">
        <w:rPr>
          <w:rStyle w:val="Hyperlink"/>
          <w:sz w:val="20"/>
        </w:rPr>
        <w:t>http://stadtbibliothek.alzenau.de/Sch%C3%BCler/W-Seminar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5E0" w:rsidRDefault="006035E0" w:rsidP="003110BF">
      <w:pPr>
        <w:spacing w:after="0" w:line="240" w:lineRule="auto"/>
      </w:pPr>
      <w:r>
        <w:separator/>
      </w:r>
    </w:p>
  </w:footnote>
  <w:footnote w:type="continuationSeparator" w:id="0">
    <w:p w:rsidR="006035E0" w:rsidRDefault="006035E0" w:rsidP="00311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1C0"/>
    <w:multiLevelType w:val="multilevel"/>
    <w:tmpl w:val="F1E6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157C0"/>
    <w:multiLevelType w:val="multilevel"/>
    <w:tmpl w:val="4D8A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930A85"/>
    <w:multiLevelType w:val="hybridMultilevel"/>
    <w:tmpl w:val="8618C286"/>
    <w:lvl w:ilvl="0" w:tplc="32F65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A6D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0B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D80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E4C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A04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628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E47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AA7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627551D"/>
    <w:multiLevelType w:val="hybridMultilevel"/>
    <w:tmpl w:val="52E22E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15B40"/>
    <w:multiLevelType w:val="hybridMultilevel"/>
    <w:tmpl w:val="52E22E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0BF"/>
    <w:rsid w:val="000236A1"/>
    <w:rsid w:val="000602C2"/>
    <w:rsid w:val="000B1569"/>
    <w:rsid w:val="000B3592"/>
    <w:rsid w:val="001619E0"/>
    <w:rsid w:val="001B18D5"/>
    <w:rsid w:val="002A38B1"/>
    <w:rsid w:val="002D4443"/>
    <w:rsid w:val="002F0883"/>
    <w:rsid w:val="003110BF"/>
    <w:rsid w:val="00362672"/>
    <w:rsid w:val="00410EB7"/>
    <w:rsid w:val="00435259"/>
    <w:rsid w:val="0043537B"/>
    <w:rsid w:val="00444E93"/>
    <w:rsid w:val="004679C1"/>
    <w:rsid w:val="00547C7E"/>
    <w:rsid w:val="00555928"/>
    <w:rsid w:val="005658B7"/>
    <w:rsid w:val="006035E0"/>
    <w:rsid w:val="00651D76"/>
    <w:rsid w:val="0066787A"/>
    <w:rsid w:val="00684D4D"/>
    <w:rsid w:val="006F3A83"/>
    <w:rsid w:val="007317BF"/>
    <w:rsid w:val="007634D7"/>
    <w:rsid w:val="00780F02"/>
    <w:rsid w:val="00784090"/>
    <w:rsid w:val="007A5D3D"/>
    <w:rsid w:val="0084501B"/>
    <w:rsid w:val="00875B26"/>
    <w:rsid w:val="008D1C7F"/>
    <w:rsid w:val="009156ED"/>
    <w:rsid w:val="00975F72"/>
    <w:rsid w:val="00992DF5"/>
    <w:rsid w:val="0099634B"/>
    <w:rsid w:val="00A550C2"/>
    <w:rsid w:val="00AB3A13"/>
    <w:rsid w:val="00AD782C"/>
    <w:rsid w:val="00B629ED"/>
    <w:rsid w:val="00B80A11"/>
    <w:rsid w:val="00C86836"/>
    <w:rsid w:val="00C9303A"/>
    <w:rsid w:val="00CD51E4"/>
    <w:rsid w:val="00D2718C"/>
    <w:rsid w:val="00D47FEB"/>
    <w:rsid w:val="00D54968"/>
    <w:rsid w:val="00DE169B"/>
    <w:rsid w:val="00DE319B"/>
    <w:rsid w:val="00E54F38"/>
    <w:rsid w:val="00E56560"/>
    <w:rsid w:val="00E57FB1"/>
    <w:rsid w:val="00EE764C"/>
    <w:rsid w:val="00EF4D47"/>
    <w:rsid w:val="00F26973"/>
    <w:rsid w:val="00F65CE5"/>
    <w:rsid w:val="00F660FF"/>
    <w:rsid w:val="00F66586"/>
    <w:rsid w:val="00F71FC2"/>
    <w:rsid w:val="00FE7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B629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11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10BF"/>
  </w:style>
  <w:style w:type="paragraph" w:styleId="Fuzeile">
    <w:name w:val="footer"/>
    <w:basedOn w:val="Standard"/>
    <w:link w:val="FuzeileZchn"/>
    <w:uiPriority w:val="99"/>
    <w:unhideWhenUsed/>
    <w:rsid w:val="00311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10B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10B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110BF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DE1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fulltitle">
    <w:name w:val="hit_full_title"/>
    <w:basedOn w:val="Absatz-Standardschriftart"/>
    <w:rsid w:val="00992DF5"/>
  </w:style>
  <w:style w:type="character" w:customStyle="1" w:styleId="berschrift3Zchn">
    <w:name w:val="Überschrift 3 Zchn"/>
    <w:basedOn w:val="Absatz-Standardschriftart"/>
    <w:link w:val="berschrift3"/>
    <w:uiPriority w:val="9"/>
    <w:rsid w:val="00B629E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B629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11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10BF"/>
  </w:style>
  <w:style w:type="paragraph" w:styleId="Fuzeile">
    <w:name w:val="footer"/>
    <w:basedOn w:val="Standard"/>
    <w:link w:val="FuzeileZchn"/>
    <w:uiPriority w:val="99"/>
    <w:unhideWhenUsed/>
    <w:rsid w:val="00311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10B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10B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110BF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DE1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fulltitle">
    <w:name w:val="hit_full_title"/>
    <w:basedOn w:val="Absatz-Standardschriftart"/>
    <w:rsid w:val="00992DF5"/>
  </w:style>
  <w:style w:type="character" w:customStyle="1" w:styleId="berschrift3Zchn">
    <w:name w:val="Überschrift 3 Zchn"/>
    <w:basedOn w:val="Absatz-Standardschriftart"/>
    <w:link w:val="berschrift3"/>
    <w:uiPriority w:val="9"/>
    <w:rsid w:val="00B629E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382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chmidbauer.susanne@alzenau.de" TargetMode="External"/><Relationship Id="rId2" Type="http://schemas.openxmlformats.org/officeDocument/2006/relationships/hyperlink" Target="mailto:stadtbibliothek@alzenau.de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stadtbibliothek.alzenau.de/Sch%C3%BCler/W-Seminar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5DC7D3B8</Template>
  <TotalTime>0</TotalTime>
  <Pages>1</Pages>
  <Words>106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Alzenau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Schmidbauer, Susanne</cp:lastModifiedBy>
  <cp:revision>3</cp:revision>
  <dcterms:created xsi:type="dcterms:W3CDTF">2016-10-05T11:37:00Z</dcterms:created>
  <dcterms:modified xsi:type="dcterms:W3CDTF">2016-10-05T11:38:00Z</dcterms:modified>
</cp:coreProperties>
</file>